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99" w:type="pct"/>
        <w:tblLayout w:type="fixed"/>
        <w:tblLook w:val="0600" w:firstRow="0" w:lastRow="0" w:firstColumn="0" w:lastColumn="0" w:noHBand="1" w:noVBand="1"/>
        <w:tblCaption w:val="Tableau de disposition"/>
      </w:tblPr>
      <w:tblGrid>
        <w:gridCol w:w="4894"/>
        <w:gridCol w:w="671"/>
        <w:gridCol w:w="4993"/>
        <w:gridCol w:w="478"/>
        <w:gridCol w:w="5079"/>
      </w:tblGrid>
      <w:tr w:rsidR="008A67F7" w:rsidRPr="00B51533" w14:paraId="4270D7D9" w14:textId="77777777" w:rsidTr="00E77933">
        <w:trPr>
          <w:trHeight w:val="6768"/>
        </w:trPr>
        <w:tc>
          <w:tcPr>
            <w:tcW w:w="1518" w:type="pct"/>
          </w:tcPr>
          <w:p w14:paraId="0BEC100D" w14:textId="26CCB23A" w:rsidR="008A67F7" w:rsidRPr="005C74F4" w:rsidRDefault="00480977" w:rsidP="00884888">
            <w:pPr>
              <w:rPr>
                <w:lang w:val="fr-FR"/>
              </w:rPr>
            </w:pPr>
            <w:r w:rsidRPr="00480977">
              <w:rPr>
                <w:rFonts w:asciiTheme="majorHAnsi" w:eastAsiaTheme="majorEastAsia" w:hAnsiTheme="majorHAnsi" w:cstheme="majorBidi"/>
                <w:caps/>
                <w:noProof/>
                <w:color w:val="2DA8CD" w:themeColor="accent4"/>
                <w:sz w:val="40"/>
                <w:szCs w:val="32"/>
                <w:lang w:val="fr-FR"/>
              </w:rPr>
              <w:drawing>
                <wp:anchor distT="0" distB="0" distL="114300" distR="114300" simplePos="0" relativeHeight="251669504" behindDoc="0" locked="0" layoutInCell="1" allowOverlap="1" wp14:anchorId="3164C189" wp14:editId="5D458CEE">
                  <wp:simplePos x="0" y="0"/>
                  <wp:positionH relativeFrom="column">
                    <wp:posOffset>-653459</wp:posOffset>
                  </wp:positionH>
                  <wp:positionV relativeFrom="paragraph">
                    <wp:posOffset>-133569</wp:posOffset>
                  </wp:positionV>
                  <wp:extent cx="4793210" cy="3593370"/>
                  <wp:effectExtent l="9525" t="0" r="0" b="0"/>
                  <wp:wrapNone/>
                  <wp:docPr id="10534841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93210" cy="35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" w:type="pct"/>
          </w:tcPr>
          <w:p w14:paraId="7A30675C" w14:textId="52969817" w:rsidR="008A67F7" w:rsidRPr="005C74F4" w:rsidRDefault="008A67F7" w:rsidP="00BC3FC8">
            <w:pPr>
              <w:rPr>
                <w:lang w:val="fr-FR"/>
              </w:rPr>
            </w:pPr>
          </w:p>
        </w:tc>
        <w:tc>
          <w:tcPr>
            <w:tcW w:w="1549" w:type="pct"/>
            <w:vAlign w:val="center"/>
          </w:tcPr>
          <w:p w14:paraId="5D9ED67C" w14:textId="5F89038E" w:rsidR="00946E3C" w:rsidRPr="005C74F4" w:rsidRDefault="00B17197" w:rsidP="00385CEE">
            <w:pPr>
              <w:pStyle w:val="Contact"/>
              <w:jc w:val="left"/>
              <w:rPr>
                <w:lang w:val="fr-FR"/>
              </w:rPr>
            </w:pPr>
            <w:r w:rsidRPr="00480977">
              <w:rPr>
                <w:noProof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754189B" wp14:editId="31556FFA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-4349750</wp:posOffset>
                      </wp:positionV>
                      <wp:extent cx="2872105" cy="4288155"/>
                      <wp:effectExtent l="0" t="0" r="23495" b="17145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105" cy="4288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DDDBD" w14:textId="77777777" w:rsidR="00350518" w:rsidRPr="007B39FB" w:rsidRDefault="00480977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COMPE</w:t>
                                  </w:r>
                                  <w:r w:rsidR="00350518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-RENDU</w:t>
                                  </w:r>
                                </w:p>
                                <w:p w14:paraId="34152D6A" w14:textId="20BD30D1" w:rsidR="00480977" w:rsidRPr="007B39FB" w:rsidRDefault="00350518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DES JOURNEES DU PA</w:t>
                                  </w:r>
                                  <w:r w:rsidR="00CF294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RIMOINE</w:t>
                                  </w:r>
                                </w:p>
                                <w:p w14:paraId="3B8C79AF" w14:textId="77777777" w:rsidR="00FC449A" w:rsidRDefault="00706C7D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Du 20 et 21 </w:t>
                                  </w:r>
                                  <w:proofErr w:type="spellStart"/>
                                  <w:r w:rsidR="00022973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eptembre</w:t>
                                  </w:r>
                                  <w:proofErr w:type="spellEnd"/>
                                  <w:r w:rsidR="005669E3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2025 </w:t>
                                  </w:r>
                                </w:p>
                                <w:p w14:paraId="05EDB4BB" w14:textId="0BECB37B" w:rsidR="00706C7D" w:rsidRPr="007B39FB" w:rsidRDefault="00FC449A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Eglise</w:t>
                                  </w:r>
                                  <w:proofErr w:type="spellEnd"/>
                                  <w:r w:rsidR="005669E3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Notre-Dame </w:t>
                                  </w:r>
                                  <w:proofErr w:type="spellStart"/>
                                  <w:r w:rsidR="005669E3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D7658C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="006E26AE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Achères</w:t>
                                  </w:r>
                                  <w:proofErr w:type="spellEnd"/>
                                </w:p>
                                <w:p w14:paraId="4F4C50BA" w14:textId="181AEB95" w:rsidR="00E15DBD" w:rsidRPr="007B39FB" w:rsidRDefault="00DF0103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∞∞∞</w:t>
                                  </w:r>
                                </w:p>
                                <w:p w14:paraId="75431F48" w14:textId="30DBB440" w:rsidR="00385CEE" w:rsidRPr="007B39FB" w:rsidRDefault="00FC449A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ne </w:t>
                                  </w:r>
                                  <w:proofErr w:type="spellStart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cinquantaine</w:t>
                                  </w:r>
                                  <w:proofErr w:type="spellEnd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de</w:t>
                                  </w:r>
                                </w:p>
                                <w:p w14:paraId="78385D63" w14:textId="72008B2B" w:rsidR="00554A80" w:rsidRPr="007B39FB" w:rsidRDefault="006E26AE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personne</w:t>
                                  </w:r>
                                  <w:r w:rsidR="00DF0103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proofErr w:type="spellEnd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pu</w:t>
                                  </w:r>
                                  <w:proofErr w:type="spellEnd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DF0103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pr</w:t>
                                  </w:r>
                                  <w:r w:rsidR="00DF0103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é</w:t>
                                  </w: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cier</w:t>
                                  </w:r>
                                  <w:proofErr w:type="spellEnd"/>
                                </w:p>
                                <w:p w14:paraId="17E577A9" w14:textId="353D8E28" w:rsidR="00554A80" w:rsidRPr="007B39FB" w:rsidRDefault="006E26AE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cette</w:t>
                                  </w:r>
                                  <w:proofErr w:type="spellEnd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628F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magnifique petite</w:t>
                                  </w:r>
                                </w:p>
                                <w:p w14:paraId="5766E543" w14:textId="5B05CC97" w:rsidR="007906AC" w:rsidRPr="007B39FB" w:rsidRDefault="001B6AF4" w:rsidP="00EB23A9">
                                  <w:pPr>
                                    <w:ind w:firstLine="720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glise</w:t>
                                  </w:r>
                                  <w:proofErr w:type="spellEnd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E26AE" w:rsidRPr="001B6AF4"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du </w:t>
                                  </w:r>
                                  <w:proofErr w:type="spellStart"/>
                                  <w:r w:rsidR="00D13E08"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XII</w:t>
                                  </w:r>
                                  <w:r w:rsidR="006E26AE" w:rsidRPr="001B6AF4"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ème</w:t>
                                  </w:r>
                                  <w:proofErr w:type="spellEnd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siècle 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  <w:proofErr w:type="gramEnd"/>
                                </w:p>
                                <w:p w14:paraId="4D923BBD" w14:textId="1B490DE7" w:rsidR="00E15DBD" w:rsidRPr="007B39FB" w:rsidRDefault="00FC449A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ncien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proofErr w:type="spellEnd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et nouveau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x habitants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d’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cheres</w:t>
                                  </w:r>
                                  <w:proofErr w:type="spellEnd"/>
                                </w:p>
                                <w:p w14:paraId="2DFC1C89" w14:textId="411EF84E" w:rsidR="00AF264F" w:rsidRPr="007B39FB" w:rsidRDefault="006E26AE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se </w:t>
                                  </w:r>
                                  <w:proofErr w:type="spellStart"/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sont</w:t>
                                  </w:r>
                                  <w:proofErr w:type="spellEnd"/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rappelés</w:t>
                                  </w:r>
                                  <w:proofErr w:type="spellEnd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beaucoup de souvenirs</w:t>
                                  </w:r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D3A3E29" w14:textId="368B8A2C" w:rsidR="00414805" w:rsidRPr="007B39FB" w:rsidRDefault="00FC449A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om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age</w:t>
                                  </w:r>
                                  <w:proofErr w:type="spellEnd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que le temps ne </w:t>
                                  </w:r>
                                  <w:proofErr w:type="spellStart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s’y</w:t>
                                  </w:r>
                                  <w:proofErr w:type="spellEnd"/>
                                  <w:r w:rsidR="006E26AE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418FC5E" w14:textId="13CD05B7" w:rsidR="00697EA7" w:rsidRPr="007B39FB" w:rsidRDefault="006E26AE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pr</w:t>
                                  </w:r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êt</w:t>
                                  </w: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ait</w:t>
                                  </w:r>
                                  <w:proofErr w:type="spellEnd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pas.</w:t>
                                  </w:r>
                                </w:p>
                                <w:p w14:paraId="63F795CF" w14:textId="3B610C28" w:rsidR="00EB23A9" w:rsidRDefault="000313E3" w:rsidP="007B39FB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Mais dans </w:t>
                                  </w:r>
                                  <w:proofErr w:type="spellStart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l’ensemble</w:t>
                                  </w:r>
                                  <w:proofErr w:type="spellEnd"/>
                                  <w:r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tout </w:t>
                                  </w:r>
                                  <w:proofErr w:type="spellStart"/>
                                  <w:r w:rsidR="00FC449A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840F93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’est</w:t>
                                  </w:r>
                                  <w:proofErr w:type="spellEnd"/>
                                  <w:r w:rsidR="00840F93" w:rsidRPr="007B39F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bien passé</w:t>
                                  </w:r>
                                </w:p>
                                <w:p w14:paraId="56246634" w14:textId="31C36872" w:rsidR="007B39FB" w:rsidRDefault="00CE5B6B" w:rsidP="007B39FB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nous </w:t>
                                  </w:r>
                                  <w:proofErr w:type="spellStart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>remercions</w:t>
                                  </w:r>
                                  <w:proofErr w:type="spellEnd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les </w:t>
                                  </w:r>
                                  <w:proofErr w:type="spellStart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>bénévoles</w:t>
                                  </w:r>
                                  <w:proofErr w:type="spellEnd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pour le ménage de </w:t>
                                  </w:r>
                                  <w:proofErr w:type="spellStart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>l’église</w:t>
                                  </w:r>
                                  <w:proofErr w:type="spellEnd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et </w:t>
                                  </w:r>
                                  <w:proofErr w:type="gramStart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les  </w:t>
                                  </w:r>
                                  <w:proofErr w:type="spellStart"/>
                                  <w:r w:rsidR="00EB23A9" w:rsidRPr="00CE5B6B"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>permanences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Lucida Handwriting" w:hAnsi="Lucida Handwriting"/>
                                      <w:color w:val="auto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1A281D2A" w14:textId="4D71CC34" w:rsidR="000F07A1" w:rsidRDefault="000F07A1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B5B65D" w14:textId="77777777" w:rsidR="00706C7D" w:rsidRDefault="00706C7D" w:rsidP="003505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D24854" w14:textId="77777777" w:rsidR="00E5633C" w:rsidRDefault="00E5633C" w:rsidP="0035051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5418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6.3pt;margin-top:-342.5pt;width:226.15pt;height:337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" fillcolor="#d8d8d8 [2732]">
                      <v:textbox>
                        <w:txbxContent>
                          <w:p w14:paraId="493DDDBD" w14:textId="77777777" w:rsidR="00350518" w:rsidRPr="007B39FB" w:rsidRDefault="00480977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COMPE</w:t>
                            </w:r>
                            <w:r w:rsidR="00350518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-RENDU</w:t>
                            </w:r>
                          </w:p>
                          <w:p w14:paraId="34152D6A" w14:textId="20BD30D1" w:rsidR="00480977" w:rsidRPr="007B39FB" w:rsidRDefault="00350518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DES JOURNEES DU PA</w:t>
                            </w:r>
                            <w:r w:rsidR="00CF294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RIMOINE</w:t>
                            </w:r>
                          </w:p>
                          <w:p w14:paraId="3B8C79AF" w14:textId="77777777" w:rsidR="00FC449A" w:rsidRDefault="00706C7D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Du 20 et 21 </w:t>
                            </w:r>
                            <w:proofErr w:type="spellStart"/>
                            <w:r w:rsidR="00022973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eptembre</w:t>
                            </w:r>
                            <w:proofErr w:type="spellEnd"/>
                            <w:r w:rsidR="005669E3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2025 </w:t>
                            </w:r>
                          </w:p>
                          <w:p w14:paraId="05EDB4BB" w14:textId="0BECB37B" w:rsidR="00706C7D" w:rsidRPr="007B39FB" w:rsidRDefault="00FC449A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Eglise</w:t>
                            </w:r>
                            <w:proofErr w:type="spellEnd"/>
                            <w:r w:rsidR="005669E3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Notre-Dame </w:t>
                            </w:r>
                            <w:proofErr w:type="spellStart"/>
                            <w:r w:rsidR="005669E3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="00D7658C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’</w:t>
                            </w:r>
                            <w:r w:rsidR="006E26AE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Achères</w:t>
                            </w:r>
                            <w:proofErr w:type="spellEnd"/>
                          </w:p>
                          <w:p w14:paraId="4F4C50BA" w14:textId="181AEB95" w:rsidR="00E15DBD" w:rsidRPr="007B39FB" w:rsidRDefault="00DF0103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∞∞∞</w:t>
                            </w:r>
                          </w:p>
                          <w:p w14:paraId="75431F48" w14:textId="30DBB440" w:rsidR="00385CEE" w:rsidRPr="007B39FB" w:rsidRDefault="00FC449A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U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ne </w:t>
                            </w:r>
                            <w:proofErr w:type="spellStart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cinquantaine</w:t>
                            </w:r>
                            <w:proofErr w:type="spellEnd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de</w:t>
                            </w:r>
                          </w:p>
                          <w:p w14:paraId="78385D63" w14:textId="72008B2B" w:rsidR="00554A80" w:rsidRPr="007B39FB" w:rsidRDefault="006E26AE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personne</w:t>
                            </w:r>
                            <w:r w:rsidR="00DF0103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pu</w:t>
                            </w:r>
                            <w:proofErr w:type="spellEnd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="00DF0103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</w:t>
                            </w: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pr</w:t>
                            </w:r>
                            <w:r w:rsidR="00DF0103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é</w:t>
                            </w: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cier</w:t>
                            </w:r>
                            <w:proofErr w:type="spellEnd"/>
                          </w:p>
                          <w:p w14:paraId="17E577A9" w14:textId="353D8E28" w:rsidR="00554A80" w:rsidRPr="007B39FB" w:rsidRDefault="006E26AE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cette</w:t>
                            </w:r>
                            <w:proofErr w:type="spellEnd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628FE">
                              <w:rPr>
                                <w:color w:val="auto"/>
                                <w:sz w:val="24"/>
                                <w:szCs w:val="24"/>
                              </w:rPr>
                              <w:t>magnifique petite</w:t>
                            </w:r>
                          </w:p>
                          <w:p w14:paraId="5766E543" w14:textId="5B05CC97" w:rsidR="007906AC" w:rsidRPr="007B39FB" w:rsidRDefault="001B6AF4" w:rsidP="00EB23A9">
                            <w:pPr>
                              <w:ind w:firstLine="720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E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glise</w:t>
                            </w:r>
                            <w:proofErr w:type="spellEnd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26AE" w:rsidRPr="001B6AF4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du </w:t>
                            </w:r>
                            <w:proofErr w:type="spellStart"/>
                            <w:r w:rsidR="00D13E08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XII</w:t>
                            </w:r>
                            <w:r w:rsidR="006E26AE" w:rsidRPr="001B6AF4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ème</w:t>
                            </w:r>
                            <w:proofErr w:type="spellEnd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siècle 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!</w:t>
                            </w:r>
                            <w:proofErr w:type="gramEnd"/>
                          </w:p>
                          <w:p w14:paraId="4D923BBD" w14:textId="1B490DE7" w:rsidR="00E15DBD" w:rsidRPr="007B39FB" w:rsidRDefault="00FC449A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ncien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et nouveau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x habitants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d’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cheres</w:t>
                            </w:r>
                            <w:proofErr w:type="spellEnd"/>
                          </w:p>
                          <w:p w14:paraId="2DFC1C89" w14:textId="411EF84E" w:rsidR="00AF264F" w:rsidRPr="007B39FB" w:rsidRDefault="006E26AE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se </w:t>
                            </w:r>
                            <w:proofErr w:type="spellStart"/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sont</w:t>
                            </w:r>
                            <w:proofErr w:type="spellEnd"/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rappelés</w:t>
                            </w:r>
                            <w:proofErr w:type="spellEnd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beaucoup de souvenirs</w:t>
                            </w:r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D3A3E29" w14:textId="368B8A2C" w:rsidR="00414805" w:rsidRPr="007B39FB" w:rsidRDefault="00FC449A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age</w:t>
                            </w:r>
                            <w:proofErr w:type="spellEnd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que le temps ne </w:t>
                            </w:r>
                            <w:proofErr w:type="spellStart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s’y</w:t>
                            </w:r>
                            <w:proofErr w:type="spellEnd"/>
                            <w:r w:rsidR="006E26AE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18FC5E" w14:textId="13CD05B7" w:rsidR="00697EA7" w:rsidRPr="007B39FB" w:rsidRDefault="006E26AE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pr</w:t>
                            </w:r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êt</w:t>
                            </w: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ait</w:t>
                            </w:r>
                            <w:proofErr w:type="spellEnd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pas.</w:t>
                            </w:r>
                          </w:p>
                          <w:p w14:paraId="63F795CF" w14:textId="3B610C28" w:rsidR="00EB23A9" w:rsidRDefault="000313E3" w:rsidP="007B39FB">
                            <w:pP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Mais dans </w:t>
                            </w:r>
                            <w:proofErr w:type="spellStart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l’ensemble</w:t>
                            </w:r>
                            <w:proofErr w:type="spellEnd"/>
                            <w:r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tout </w:t>
                            </w:r>
                            <w:proofErr w:type="spellStart"/>
                            <w:r w:rsidR="00FC449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="00840F93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’est</w:t>
                            </w:r>
                            <w:proofErr w:type="spellEnd"/>
                            <w:r w:rsidR="00840F93" w:rsidRPr="007B39F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bien passé</w:t>
                            </w:r>
                          </w:p>
                          <w:p w14:paraId="56246634" w14:textId="31C36872" w:rsidR="007B39FB" w:rsidRDefault="00CE5B6B" w:rsidP="007B39FB">
                            <w:pP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 xml:space="preserve">nous </w:t>
                            </w:r>
                            <w:proofErr w:type="spellStart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>remercions</w:t>
                            </w:r>
                            <w:proofErr w:type="spellEnd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 xml:space="preserve"> les </w:t>
                            </w:r>
                            <w:proofErr w:type="spellStart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>bénévoles</w:t>
                            </w:r>
                            <w:proofErr w:type="spellEnd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 xml:space="preserve"> pour le ménage de </w:t>
                            </w:r>
                            <w:proofErr w:type="spellStart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>l’église</w:t>
                            </w:r>
                            <w:proofErr w:type="spellEnd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gramStart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 xml:space="preserve">les  </w:t>
                            </w:r>
                            <w:proofErr w:type="spellStart"/>
                            <w:r w:rsidR="00EB23A9" w:rsidRPr="00CE5B6B"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>permanences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A281D2A" w14:textId="4D71CC34" w:rsidR="000F07A1" w:rsidRDefault="000F07A1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8B5B65D" w14:textId="77777777" w:rsidR="00706C7D" w:rsidRDefault="00706C7D" w:rsidP="00350518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8D24854" w14:textId="77777777" w:rsidR="00E5633C" w:rsidRDefault="00E5633C" w:rsidP="00350518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48" w:type="pct"/>
          </w:tcPr>
          <w:p w14:paraId="3197386D" w14:textId="254A31B7" w:rsidR="008A67F7" w:rsidRPr="005C74F4" w:rsidRDefault="008A67F7" w:rsidP="00BC3FC8">
            <w:pPr>
              <w:rPr>
                <w:lang w:val="fr-FR"/>
              </w:rPr>
            </w:pPr>
          </w:p>
        </w:tc>
        <w:tc>
          <w:tcPr>
            <w:tcW w:w="1576" w:type="pct"/>
          </w:tcPr>
          <w:p w14:paraId="115C7E39" w14:textId="2A620347" w:rsidR="00172036" w:rsidRPr="005C74F4" w:rsidRDefault="00645ECE" w:rsidP="00172036">
            <w:pPr>
              <w:pStyle w:val="Sous-titre"/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62848" behindDoc="0" locked="0" layoutInCell="1" allowOverlap="1" wp14:anchorId="5C504B94" wp14:editId="4CA24C6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438400" cy="1597660"/>
                  <wp:effectExtent l="0" t="0" r="0" b="2540"/>
                  <wp:wrapSquare wrapText="bothSides"/>
                  <wp:docPr id="66220243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lang w:val="fr-FR"/>
                </w:rPr>
                <w:id w:val="1889614098"/>
                <w:placeholder>
                  <w:docPart w:val="2962278E917D4CE395EC67575D40C752"/>
                </w:placeholder>
                <w:temporary/>
                <w:showingPlcHdr/>
                <w15:appearance w15:val="hidden"/>
              </w:sdtPr>
              <w:sdtContent>
                <w:r w:rsidR="003C300F" w:rsidRPr="005C74F4">
                  <w:rPr>
                    <w:lang w:val="fr-FR" w:bidi="fr-FR"/>
                  </w:rPr>
                  <w:t>Sous-titre de l’événement</w:t>
                </w:r>
              </w:sdtContent>
            </w:sdt>
          </w:p>
          <w:p w14:paraId="24631545" w14:textId="613A9129" w:rsidR="008A67F7" w:rsidRPr="005C74F4" w:rsidRDefault="00BE0019" w:rsidP="00172036">
            <w:pPr>
              <w:pStyle w:val="Titre"/>
              <w:rPr>
                <w:lang w:val="fr-FR"/>
              </w:rPr>
            </w:pPr>
            <w:r>
              <w:rPr>
                <w:lang w:val="fr-FR"/>
              </w:rPr>
              <w:t>JOURNEE DU PATRIMOINE D’ACHERES 18</w:t>
            </w:r>
          </w:p>
          <w:p w14:paraId="6927A00E" w14:textId="77777777" w:rsidR="00172036" w:rsidRDefault="00BE0019" w:rsidP="003C300F">
            <w:pPr>
              <w:rPr>
                <w:color w:val="FFFFFF" w:themeColor="background2"/>
                <w:lang w:val="fr-FR"/>
              </w:rPr>
            </w:pPr>
            <w:r>
              <w:rPr>
                <w:color w:val="FFFFFF" w:themeColor="background2"/>
                <w:lang w:val="fr-FR"/>
              </w:rPr>
              <w:t xml:space="preserve">PLANS ET CARTES </w:t>
            </w:r>
          </w:p>
          <w:p w14:paraId="3E48BF2B" w14:textId="3DA4B08B" w:rsidR="00480977" w:rsidRDefault="00480977" w:rsidP="003C300F">
            <w:pPr>
              <w:rPr>
                <w:color w:val="FFFFFF" w:themeColor="background2"/>
                <w:lang w:val="fr-FR"/>
              </w:rPr>
            </w:pPr>
            <w:r>
              <w:rPr>
                <w:color w:val="FFFFFF" w:themeColor="background2"/>
                <w:lang w:val="fr-FR"/>
              </w:rPr>
              <w:t>DU MOYEN AGE ET DE LA RENAISSANCE</w:t>
            </w:r>
          </w:p>
          <w:p w14:paraId="0833B343" w14:textId="39DAE6E1" w:rsidR="00480977" w:rsidRPr="005C74F4" w:rsidRDefault="00480977" w:rsidP="003C300F">
            <w:pPr>
              <w:rPr>
                <w:lang w:val="fr-FR"/>
              </w:rPr>
            </w:pPr>
            <w:r>
              <w:rPr>
                <w:lang w:val="fr-FR"/>
              </w:rPr>
              <w:t>SUR LES TERRES D’ACHERES ET DE LA PRINCIPAUTE DE BOISBELLE.</w:t>
            </w:r>
          </w:p>
        </w:tc>
      </w:tr>
    </w:tbl>
    <w:p w14:paraId="7E1576BF" w14:textId="063DBA6F" w:rsidR="0035526D" w:rsidRPr="005C74F4" w:rsidRDefault="0035526D">
      <w:pPr>
        <w:rPr>
          <w:lang w:val="fr-FR"/>
        </w:rPr>
      </w:pPr>
      <w:r w:rsidRPr="005C74F4">
        <w:rPr>
          <w:lang w:val="fr-FR" w:bidi="fr-FR"/>
        </w:rPr>
        <w:lastRenderedPageBreak/>
        <w:br w:type="page"/>
      </w:r>
    </w:p>
    <w:tbl>
      <w:tblPr>
        <w:tblW w:w="4999" w:type="pct"/>
        <w:tblLayout w:type="fixed"/>
        <w:tblLook w:val="0600" w:firstRow="0" w:lastRow="0" w:firstColumn="0" w:lastColumn="0" w:noHBand="1" w:noVBand="1"/>
        <w:tblCaption w:val="Tableau de disposition"/>
      </w:tblPr>
      <w:tblGrid>
        <w:gridCol w:w="4894"/>
        <w:gridCol w:w="671"/>
        <w:gridCol w:w="4993"/>
        <w:gridCol w:w="478"/>
        <w:gridCol w:w="5079"/>
      </w:tblGrid>
      <w:tr w:rsidR="008A67F7" w:rsidRPr="00B51533" w14:paraId="4806CBE7" w14:textId="77777777" w:rsidTr="00E77933">
        <w:trPr>
          <w:cantSplit/>
          <w:trHeight w:val="5783"/>
        </w:trPr>
        <w:tc>
          <w:tcPr>
            <w:tcW w:w="1518" w:type="pct"/>
          </w:tcPr>
          <w:sdt>
            <w:sdtPr>
              <w:rPr>
                <w:lang w:val="fr-FR"/>
              </w:rPr>
              <w:id w:val="-2114737685"/>
              <w:placeholder>
                <w:docPart w:val="06EC2CE112B748C78070AC9C73974429"/>
              </w:placeholder>
              <w:temporary/>
              <w:showingPlcHdr/>
              <w15:appearance w15:val="hidden"/>
            </w:sdtPr>
            <w:sdtEndPr>
              <w:rPr>
                <w:rStyle w:val="Titre3Car"/>
                <w:caps w:val="0"/>
              </w:rPr>
            </w:sdtEndPr>
            <w:sdtContent>
              <w:p w14:paraId="18797234" w14:textId="77777777" w:rsidR="008A67F7" w:rsidRPr="005C74F4" w:rsidRDefault="00503D4F" w:rsidP="003B03AC">
                <w:pPr>
                  <w:pStyle w:val="Titre3"/>
                  <w:rPr>
                    <w:rStyle w:val="Titre3Car"/>
                    <w:caps/>
                    <w:lang w:val="fr-FR"/>
                  </w:rPr>
                </w:pPr>
                <w:r w:rsidRPr="00B51533">
                  <w:rPr>
                    <w:lang w:val="fr-CA"/>
                  </w:rPr>
                  <w:t>Utilisez des icônes pour renforcer l’intérêt visuel</w:t>
                </w:r>
              </w:p>
            </w:sdtContent>
          </w:sdt>
          <w:p w14:paraId="061EEF43" w14:textId="77777777" w:rsidR="00C42279" w:rsidRPr="005C74F4" w:rsidRDefault="00E06D38" w:rsidP="00C42279">
            <w:pPr>
              <w:pStyle w:val="Titre4"/>
              <w:rPr>
                <w:lang w:val="fr-FR"/>
              </w:rPr>
            </w:pPr>
            <w:r w:rsidRPr="005C74F4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462B22" wp14:editId="11F165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485775" cy="485775"/>
                      <wp:effectExtent l="0" t="0" r="9525" b="9525"/>
                      <wp:wrapSquare wrapText="bothSides"/>
                      <wp:docPr id="1" name="Ellipse 1" descr="Bulle pour liste à puces destinée à renforcer l’intérêt visuel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97C641" id="Ellipse 1" o:spid="_x0000_s1026" alt="Bulle pour liste à puces destinée à renforcer l’intérêt visuel" style="position:absolute;margin-left:0;margin-top:-.75pt;width:38.2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" fillcolor="#ed377a [3205]" stroked="f" strokeweight="1pt">
                      <v:stroke joinstyle="miter"/>
                      <w10:wrap type="square"/>
                    </v:oval>
                  </w:pict>
                </mc:Fallback>
              </mc:AlternateContent>
            </w:r>
            <w:r w:rsidRPr="005C74F4">
              <w:rPr>
                <w:noProof/>
                <w:lang w:eastAsia="zh-CN"/>
              </w:rPr>
              <w:drawing>
                <wp:anchor distT="0" distB="0" distL="114300" distR="114300" simplePos="0" relativeHeight="251668480" behindDoc="0" locked="0" layoutInCell="1" allowOverlap="1" wp14:anchorId="74D8A17B" wp14:editId="35B7D0C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15875</wp:posOffset>
                  </wp:positionV>
                  <wp:extent cx="371475" cy="371475"/>
                  <wp:effectExtent l="0" t="0" r="9525" b="9525"/>
                  <wp:wrapSquare wrapText="bothSides"/>
                  <wp:docPr id="10" name="Graphisme 10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gnifyingGlass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lang w:val="fr-FR"/>
                </w:rPr>
                <w:id w:val="-878392508"/>
                <w:placeholder>
                  <w:docPart w:val="E85518CB0CCA4BFB8FE7F863B90323C9"/>
                </w:placeholder>
                <w:temporary/>
                <w:showingPlcHdr/>
                <w15:appearance w15:val="hidden"/>
              </w:sdtPr>
              <w:sdtContent>
                <w:r w:rsidR="00503D4F" w:rsidRPr="005C74F4">
                  <w:rPr>
                    <w:lang w:val="fr-FR" w:bidi="fr-FR"/>
                  </w:rPr>
                  <w:t>Utilisation des icônes</w:t>
                </w:r>
              </w:sdtContent>
            </w:sdt>
          </w:p>
          <w:sdt>
            <w:sdtPr>
              <w:rPr>
                <w:lang w:val="fr-FR"/>
              </w:rPr>
              <w:id w:val="-675809491"/>
              <w:placeholder>
                <w:docPart w:val="A734E9CBE4294E319B568D181D68D1B5"/>
              </w:placeholder>
              <w:temporary/>
              <w:showingPlcHdr/>
              <w15:appearance w15:val="hidden"/>
            </w:sdtPr>
            <w:sdtContent>
              <w:p w14:paraId="6BCDA3EC" w14:textId="77777777" w:rsidR="00C42279" w:rsidRPr="005C74F4" w:rsidRDefault="00503D4F" w:rsidP="00C42279">
                <w:pPr>
                  <w:rPr>
                    <w:lang w:val="fr-FR"/>
                  </w:rPr>
                </w:pPr>
                <w:r w:rsidRPr="005C74F4">
                  <w:rPr>
                    <w:lang w:val="fr-FR" w:bidi="fr-FR"/>
                  </w:rPr>
                  <w:t>Insérez ici des icônes. Pour insérer une nouvelle icône, accédez au ruban Insertion et sélectionnez les icônes. Faites défiler les icônes Microsoft intégrées, puis sélectionnez celle qui vous convient.</w:t>
                </w:r>
              </w:p>
            </w:sdtContent>
          </w:sdt>
          <w:p w14:paraId="4B16729F" w14:textId="77777777" w:rsidR="001C1648" w:rsidRPr="005C74F4" w:rsidRDefault="001C1648" w:rsidP="001C1648">
            <w:pPr>
              <w:pStyle w:val="Titre4"/>
              <w:rPr>
                <w:lang w:val="fr-FR"/>
              </w:rPr>
            </w:pPr>
            <w:r w:rsidRPr="005C74F4">
              <w:rPr>
                <w:noProof/>
                <w:lang w:eastAsia="zh-CN"/>
              </w:rPr>
              <w:drawing>
                <wp:anchor distT="0" distB="0" distL="114300" distR="114300" simplePos="0" relativeHeight="251667456" behindDoc="0" locked="0" layoutInCell="1" allowOverlap="1" wp14:anchorId="67D0A407" wp14:editId="4A317C8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59690</wp:posOffset>
                  </wp:positionV>
                  <wp:extent cx="438150" cy="438150"/>
                  <wp:effectExtent l="0" t="0" r="0" b="0"/>
                  <wp:wrapSquare wrapText="bothSides"/>
                  <wp:docPr id="9" name="Graphisme 9" descr="Graphique à bar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rChart_LTR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lang w:val="fr-FR"/>
                </w:rPr>
                <w:id w:val="-710573800"/>
                <w:placeholder>
                  <w:docPart w:val="464B3A8EDB8549B8AE71DAE805A7431F"/>
                </w:placeholder>
                <w:temporary/>
                <w:showingPlcHdr/>
                <w15:appearance w15:val="hidden"/>
              </w:sdtPr>
              <w:sdtContent>
                <w:r w:rsidR="003B03AC" w:rsidRPr="005C74F4">
                  <w:rPr>
                    <w:noProof/>
                    <w:lang w:val="fr-FR" w:bidi="fr-FR"/>
                  </w:rPr>
                  <w:t>Recherche des icônes</w:t>
                </w:r>
              </w:sdtContent>
            </w:sdt>
            <w:r w:rsidRPr="005C74F4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842F85" wp14:editId="551FFC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38100</wp:posOffset>
                      </wp:positionV>
                      <wp:extent cx="485775" cy="485775"/>
                      <wp:effectExtent l="0" t="0" r="9525" b="9525"/>
                      <wp:wrapSquare wrapText="bothSides"/>
                      <wp:docPr id="5" name="Ellipse 5" descr="Bulle pour liste à puces destinée à renforcer l’intérêt visuel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C5ABBB" id="Ellipse 5" o:spid="_x0000_s1026" alt="Bulle pour liste à puces destinée à renforcer l’intérêt visuel" style="position:absolute;margin-left:0;margin-top:3pt;width:38.25pt;height:3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" fillcolor="#ed377a [3205]" stroked="f" strokeweight="1pt">
                      <v:stroke joinstyle="miter"/>
                      <w10:wrap type="square"/>
                    </v:oval>
                  </w:pict>
                </mc:Fallback>
              </mc:AlternateContent>
            </w:r>
          </w:p>
          <w:sdt>
            <w:sdtPr>
              <w:rPr>
                <w:lang w:val="fr-FR"/>
              </w:rPr>
              <w:id w:val="1563833942"/>
              <w:placeholder>
                <w:docPart w:val="498EFCD1B66741BFB55055F0D289A753"/>
              </w:placeholder>
              <w:temporary/>
              <w:showingPlcHdr/>
              <w15:appearance w15:val="hidden"/>
            </w:sdtPr>
            <w:sdtContent>
              <w:p w14:paraId="3738082B" w14:textId="77777777" w:rsidR="001C1648" w:rsidRPr="005C74F4" w:rsidRDefault="00B05CA9" w:rsidP="001C1648">
                <w:pPr>
                  <w:rPr>
                    <w:lang w:val="fr-FR"/>
                  </w:rPr>
                </w:pPr>
                <w:r w:rsidRPr="005C74F4">
                  <w:rPr>
                    <w:lang w:val="fr-FR" w:bidi="fr-FR"/>
                  </w:rPr>
                  <w:t>Pour changer l’icône, sélectionnez-la, puis cliquez sur le bouton droit de la souris. Choisissez « Changer d’image » dans le menu. Sélectionnez À partir des icônes pour sélectionner une autre icône Microsoft intégrée.</w:t>
                </w:r>
              </w:p>
            </w:sdtContent>
          </w:sdt>
          <w:p w14:paraId="7B9E1B41" w14:textId="77777777" w:rsidR="001C1648" w:rsidRPr="005C74F4" w:rsidRDefault="00E06D38" w:rsidP="001C1648">
            <w:pPr>
              <w:pStyle w:val="Titre4"/>
              <w:rPr>
                <w:lang w:val="fr-FR"/>
              </w:rPr>
            </w:pPr>
            <w:r w:rsidRPr="005C74F4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2C4565" wp14:editId="086F0C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104775</wp:posOffset>
                      </wp:positionV>
                      <wp:extent cx="485775" cy="485775"/>
                      <wp:effectExtent l="0" t="0" r="9525" b="9525"/>
                      <wp:wrapSquare wrapText="bothSides"/>
                      <wp:docPr id="7" name="Ellipse 7" descr="Bulle pour liste à puces destinée à renforcer l’intérêt visuel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F9BCBE" w14:textId="77777777" w:rsidR="00E77933" w:rsidRPr="003B03AC" w:rsidRDefault="00E77933" w:rsidP="00E77933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E77933">
                                    <w:rPr>
                                      <w:lang w:val="fr-FR" w:bidi="fr-FR"/>
                                    </w:rPr>
                                    <w:t>Bulle pour liste à puces destinée à renforcer l’intérêt visuel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2C4565" id="Ellipse 7" o:spid="_x0000_s1027" alt="Bulle pour liste à puces destinée à renforcer l’intérêt visuel" style="position:absolute;margin-left:0;margin-top:8.25pt;width:38.25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" fillcolor="#ed377a [3205]" stroked="f" strokeweight="1pt">
                      <v:stroke joinstyle="miter"/>
                      <v:textbox>
                        <w:txbxContent>
                          <w:p w14:paraId="15F9BCBE" w14:textId="77777777" w:rsidR="00E77933" w:rsidRPr="003B03AC" w:rsidRDefault="00E77933" w:rsidP="00E7793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E77933">
                              <w:rPr>
                                <w:lang w:val="fr-FR" w:bidi="fr-FR"/>
                              </w:rPr>
                              <w:t>Bulle pour liste à puces destinée à renforcer l’intérêt visuel</w:t>
                            </w: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Pr="005C74F4">
              <w:rPr>
                <w:noProof/>
                <w:lang w:eastAsia="zh-CN"/>
              </w:rPr>
              <w:drawing>
                <wp:anchor distT="0" distB="0" distL="114300" distR="114300" simplePos="0" relativeHeight="251666432" behindDoc="0" locked="0" layoutInCell="1" allowOverlap="1" wp14:anchorId="273BCE05" wp14:editId="3C5B604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95250</wp:posOffset>
                  </wp:positionV>
                  <wp:extent cx="447675" cy="447675"/>
                  <wp:effectExtent l="0" t="0" r="0" b="0"/>
                  <wp:wrapSquare wrapText="bothSides"/>
                  <wp:docPr id="8" name="Graphisme 8" descr="Utilisa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ser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lang w:val="fr-FR"/>
                </w:rPr>
                <w:id w:val="-1208106987"/>
                <w:placeholder>
                  <w:docPart w:val="4B6546C6CA9141F79135FD4873A43B4F"/>
                </w:placeholder>
                <w:temporary/>
                <w:showingPlcHdr/>
                <w15:appearance w15:val="hidden"/>
              </w:sdtPr>
              <w:sdtContent>
                <w:r w:rsidR="003B03AC" w:rsidRPr="005C74F4">
                  <w:rPr>
                    <w:noProof/>
                    <w:lang w:val="fr-FR" w:bidi="fr-FR"/>
                  </w:rPr>
                  <w:t>Mise en forme des icônes</w:t>
                </w:r>
              </w:sdtContent>
            </w:sdt>
          </w:p>
          <w:sdt>
            <w:sdtPr>
              <w:rPr>
                <w:lang w:val="fr-FR"/>
              </w:rPr>
              <w:id w:val="1832721023"/>
              <w:placeholder>
                <w:docPart w:val="D546C8CF6F1D4807B68FA8756306EE98"/>
              </w:placeholder>
              <w:temporary/>
              <w:showingPlcHdr/>
              <w15:appearance w15:val="hidden"/>
            </w:sdtPr>
            <w:sdtContent>
              <w:p w14:paraId="7B88914F" w14:textId="77777777" w:rsidR="001C1648" w:rsidRPr="005C74F4" w:rsidRDefault="001C1648" w:rsidP="001C1648">
                <w:pPr>
                  <w:rPr>
                    <w:lang w:val="fr-FR"/>
                  </w:rPr>
                </w:pPr>
                <w:r w:rsidRPr="005C74F4">
                  <w:rPr>
                    <w:lang w:val="fr-FR" w:bidi="fr-FR"/>
                  </w:rPr>
                  <w:t>Vous pouvez changer la couleur de l’icône, puis la faire glisser et la déposer à l’emplacement requis.</w:t>
                </w:r>
              </w:p>
            </w:sdtContent>
          </w:sdt>
        </w:tc>
        <w:tc>
          <w:tcPr>
            <w:tcW w:w="208" w:type="pct"/>
          </w:tcPr>
          <w:p w14:paraId="413B77EA" w14:textId="77777777" w:rsidR="008A67F7" w:rsidRPr="005C74F4" w:rsidRDefault="008A67F7" w:rsidP="00BC3FC8">
            <w:pPr>
              <w:rPr>
                <w:lang w:val="fr-FR"/>
              </w:rPr>
            </w:pPr>
          </w:p>
        </w:tc>
        <w:tc>
          <w:tcPr>
            <w:tcW w:w="1549" w:type="pct"/>
          </w:tcPr>
          <w:sdt>
            <w:sdtPr>
              <w:rPr>
                <w:lang w:val="fr-FR"/>
              </w:rPr>
              <w:id w:val="686334388"/>
              <w:placeholder>
                <w:docPart w:val="9B8F876F26B144A4B7D9D2AB68813773"/>
              </w:placeholder>
              <w:temporary/>
              <w:showingPlcHdr/>
              <w15:appearance w15:val="hidden"/>
            </w:sdtPr>
            <w:sdtContent>
              <w:p w14:paraId="21741B5C" w14:textId="77777777" w:rsidR="007F549E" w:rsidRPr="005C74F4" w:rsidRDefault="00B65472" w:rsidP="007F549E">
                <w:pPr>
                  <w:pStyle w:val="Titre5"/>
                  <w:rPr>
                    <w:lang w:val="fr-FR"/>
                  </w:rPr>
                </w:pPr>
                <w:r w:rsidRPr="005C74F4">
                  <w:rPr>
                    <w:lang w:val="fr-FR" w:bidi="fr-FR"/>
                  </w:rPr>
                  <w:t>Personnalisation</w:t>
                </w:r>
              </w:p>
            </w:sdtContent>
          </w:sdt>
          <w:sdt>
            <w:sdtPr>
              <w:rPr>
                <w:lang w:val="fr-FR"/>
              </w:rPr>
              <w:id w:val="-611280272"/>
              <w:placeholder>
                <w:docPart w:val="FBF2D969033B4E499DC03BF7B1343FA9"/>
              </w:placeholder>
              <w:temporary/>
              <w:showingPlcHdr/>
              <w15:appearance w15:val="hidden"/>
            </w:sdtPr>
            <w:sdtContent>
              <w:p w14:paraId="7E4A599B" w14:textId="77777777" w:rsidR="007F549E" w:rsidRPr="005C74F4" w:rsidRDefault="00B65472" w:rsidP="007F549E">
                <w:pPr>
                  <w:rPr>
                    <w:lang w:val="fr-FR"/>
                  </w:rPr>
                </w:pPr>
                <w:r w:rsidRPr="005C74F4">
                  <w:rPr>
                    <w:lang w:val="fr-FR" w:bidi="fr-FR"/>
                  </w:rPr>
                  <w:t>Pour commencer immédiatement, sélectionnez simplement un texte d’espace réservé (tel que celui-ci), puis commencez à taper pour le remplacer par votre propre texte.</w:t>
                </w:r>
              </w:p>
            </w:sdtContent>
          </w:sdt>
          <w:sdt>
            <w:sdtPr>
              <w:rPr>
                <w:lang w:val="fr-FR"/>
              </w:rPr>
              <w:id w:val="-1850858989"/>
              <w:placeholder>
                <w:docPart w:val="4F0570E48EF041D48F5FF935E3B5B741"/>
              </w:placeholder>
              <w:temporary/>
              <w:showingPlcHdr/>
              <w15:appearance w15:val="hidden"/>
            </w:sdtPr>
            <w:sdtContent>
              <w:p w14:paraId="055C9090" w14:textId="77777777" w:rsidR="007F549E" w:rsidRPr="005C74F4" w:rsidRDefault="00B65472" w:rsidP="00B65472">
                <w:pPr>
                  <w:pStyle w:val="Titre6"/>
                  <w:rPr>
                    <w:lang w:val="fr-FR"/>
                  </w:rPr>
                </w:pPr>
                <w:r w:rsidRPr="005C74F4">
                  <w:rPr>
                    <w:lang w:val="fr-FR" w:bidi="fr-FR"/>
                  </w:rPr>
                  <w:t>Obtenez exactement les résultats que vous souhaitez</w:t>
                </w:r>
              </w:p>
            </w:sdtContent>
          </w:sdt>
          <w:sdt>
            <w:sdtPr>
              <w:rPr>
                <w:lang w:val="fr-FR"/>
              </w:rPr>
              <w:id w:val="1598369481"/>
              <w:placeholder>
                <w:docPart w:val="5F54B7B4227F4331B88CCA3A3B0143F9"/>
              </w:placeholder>
              <w:temporary/>
              <w:showingPlcHdr/>
              <w15:appearance w15:val="hidden"/>
            </w:sdtPr>
            <w:sdtContent>
              <w:p w14:paraId="4B22A487" w14:textId="77777777" w:rsidR="007F549E" w:rsidRPr="005C74F4" w:rsidRDefault="00B65472" w:rsidP="00B65472">
                <w:pPr>
                  <w:pStyle w:val="Retrait"/>
                  <w:rPr>
                    <w:lang w:val="fr-FR"/>
                  </w:rPr>
                </w:pPr>
                <w:r w:rsidRPr="005C74F4">
                  <w:rPr>
                    <w:rStyle w:val="Textedelespacerserv"/>
                    <w:color w:val="FFFFFF" w:themeColor="background1"/>
                    <w:lang w:val="fr-FR" w:bidi="fr-FR"/>
                  </w:rPr>
                  <w:t>Pour personnaliser aisément l’aspect de cette brochure, sous l’onglet Création du ruban, consultez les galeries de thèmes, de couleurs et de polices.</w:t>
                </w:r>
              </w:p>
            </w:sdtContent>
          </w:sdt>
          <w:sdt>
            <w:sdtPr>
              <w:rPr>
                <w:lang w:val="fr-FR"/>
              </w:rPr>
              <w:id w:val="-1536878889"/>
              <w:placeholder>
                <w:docPart w:val="B646B8322AAB45349824714AF243F9B8"/>
              </w:placeholder>
              <w:temporary/>
              <w:showingPlcHdr/>
              <w15:appearance w15:val="hidden"/>
            </w:sdtPr>
            <w:sdtContent>
              <w:p w14:paraId="0B0E9C13" w14:textId="77777777" w:rsidR="007F549E" w:rsidRPr="005C74F4" w:rsidRDefault="00B65472" w:rsidP="00B65472">
                <w:pPr>
                  <w:pStyle w:val="Titre6"/>
                  <w:rPr>
                    <w:lang w:val="fr-FR"/>
                  </w:rPr>
                </w:pPr>
                <w:r w:rsidRPr="005C74F4">
                  <w:rPr>
                    <w:lang w:val="fr-FR" w:bidi="fr-FR"/>
                  </w:rPr>
                  <w:t>Vous avez des couleurs ou polices qui reflètent l’image de marque de votre société ?</w:t>
                </w:r>
              </w:p>
            </w:sdtContent>
          </w:sdt>
          <w:sdt>
            <w:sdtPr>
              <w:rPr>
                <w:lang w:val="fr-FR"/>
              </w:rPr>
              <w:id w:val="-1758594613"/>
              <w:placeholder>
                <w:docPart w:val="B3DD274C08F34ED59131AC4E1F206A26"/>
              </w:placeholder>
              <w:temporary/>
              <w:showingPlcHdr/>
              <w15:appearance w15:val="hidden"/>
            </w:sdtPr>
            <w:sdtContent>
              <w:p w14:paraId="4A862DE3" w14:textId="77777777" w:rsidR="008A67F7" w:rsidRPr="005C74F4" w:rsidRDefault="00B65472" w:rsidP="00B65472">
                <w:pPr>
                  <w:pStyle w:val="Retrait"/>
                  <w:rPr>
                    <w:lang w:val="fr-FR"/>
                  </w:rPr>
                </w:pPr>
                <w:r w:rsidRPr="005C74F4">
                  <w:rPr>
                    <w:rStyle w:val="Textedelespacerserv"/>
                    <w:color w:val="FFFFFF" w:themeColor="background1"/>
                    <w:lang w:val="fr-FR" w:bidi="fr-FR"/>
                  </w:rPr>
                  <w:t>Aucun problème ! Les galeries de thèmes, de couleurs et de polices vous offrent la possibilité d’ajouter vos ressources personnalisées.</w:t>
                </w:r>
              </w:p>
            </w:sdtContent>
          </w:sdt>
        </w:tc>
        <w:tc>
          <w:tcPr>
            <w:tcW w:w="148" w:type="pct"/>
          </w:tcPr>
          <w:p w14:paraId="189B4505" w14:textId="77777777" w:rsidR="008A67F7" w:rsidRPr="005C74F4" w:rsidRDefault="008A67F7" w:rsidP="00BC3FC8">
            <w:pPr>
              <w:rPr>
                <w:lang w:val="fr-FR"/>
              </w:rPr>
            </w:pPr>
          </w:p>
        </w:tc>
        <w:tc>
          <w:tcPr>
            <w:tcW w:w="1576" w:type="pct"/>
            <w:vAlign w:val="center"/>
          </w:tcPr>
          <w:p w14:paraId="17B38558" w14:textId="77777777" w:rsidR="008A67F7" w:rsidRPr="005C74F4" w:rsidRDefault="00000000" w:rsidP="00E77933">
            <w:pPr>
              <w:pStyle w:val="Citation"/>
              <w:rPr>
                <w:lang w:val="fr-FR"/>
              </w:rPr>
            </w:pPr>
            <w:sdt>
              <w:sdtPr>
                <w:rPr>
                  <w:lang w:val="fr-FR"/>
                </w:rPr>
                <w:id w:val="-827358155"/>
                <w:placeholder>
                  <w:docPart w:val="34E600EAF926407FB5083B9160947E2C"/>
                </w:placeholder>
                <w:temporary/>
                <w:showingPlcHdr/>
                <w15:appearance w15:val="hidden"/>
              </w:sdtPr>
              <w:sdtContent>
                <w:r w:rsidR="00AE5C09" w:rsidRPr="005C74F4">
                  <w:rPr>
                    <w:lang w:val="fr-FR" w:bidi="fr-FR"/>
                  </w:rPr>
                  <w:t>« Insérez ici une citation »</w:t>
                </w:r>
              </w:sdtContent>
            </w:sdt>
          </w:p>
          <w:p w14:paraId="5D0F411B" w14:textId="77777777" w:rsidR="003D08C5" w:rsidRPr="005C74F4" w:rsidRDefault="003D08C5" w:rsidP="00E77933">
            <w:pPr>
              <w:pStyle w:val="Source"/>
              <w:rPr>
                <w:lang w:val="fr-FR"/>
              </w:rPr>
            </w:pPr>
            <w:r w:rsidRPr="005C74F4">
              <w:rPr>
                <w:lang w:val="fr-FR" w:bidi="fr-FR"/>
              </w:rPr>
              <w:t xml:space="preserve">- </w:t>
            </w:r>
            <w:sdt>
              <w:sdtPr>
                <w:rPr>
                  <w:lang w:val="fr-FR"/>
                </w:rPr>
                <w:id w:val="-2081199302"/>
                <w:placeholder>
                  <w:docPart w:val="F6A18BC4089E41E0A3DB72583E1D2E46"/>
                </w:placeholder>
                <w:temporary/>
                <w:showingPlcHdr/>
                <w15:appearance w15:val="hidden"/>
              </w:sdtPr>
              <w:sdtContent>
                <w:r w:rsidR="00EB1C95" w:rsidRPr="005C74F4">
                  <w:rPr>
                    <w:lang w:val="fr-FR" w:bidi="fr-FR"/>
                  </w:rPr>
                  <w:t>Source de la citation</w:t>
                </w:r>
              </w:sdtContent>
            </w:sdt>
            <w:r w:rsidRPr="005C74F4">
              <w:rPr>
                <w:lang w:val="fr-FR" w:bidi="fr-FR"/>
              </w:rPr>
              <w:t xml:space="preserve"> -</w:t>
            </w:r>
          </w:p>
          <w:p w14:paraId="2D41953B" w14:textId="77777777" w:rsidR="003D08C5" w:rsidRPr="005C74F4" w:rsidRDefault="003D08C5" w:rsidP="00E77933">
            <w:pPr>
              <w:pStyle w:val="Source"/>
              <w:jc w:val="center"/>
              <w:rPr>
                <w:lang w:val="fr-FR"/>
              </w:rPr>
            </w:pPr>
          </w:p>
        </w:tc>
      </w:tr>
    </w:tbl>
    <w:p w14:paraId="47C94418" w14:textId="77777777" w:rsidR="006F51BE" w:rsidRPr="005C74F4" w:rsidRDefault="006F51BE" w:rsidP="0083691C">
      <w:pPr>
        <w:rPr>
          <w:lang w:val="fr-FR"/>
        </w:rPr>
      </w:pPr>
    </w:p>
    <w:sectPr w:rsidR="006F51BE" w:rsidRPr="005C74F4" w:rsidSect="0085151F">
      <w:headerReference w:type="default" r:id="rId18"/>
      <w:headerReference w:type="first" r:id="rId19"/>
      <w:type w:val="continuous"/>
      <w:pgSz w:w="16838" w:h="11906" w:orient="landscape" w:code="9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612E7" w14:textId="77777777" w:rsidR="00BB2814" w:rsidRDefault="00BB2814" w:rsidP="00180323">
      <w:pPr>
        <w:spacing w:after="0"/>
      </w:pPr>
      <w:r>
        <w:separator/>
      </w:r>
    </w:p>
  </w:endnote>
  <w:endnote w:type="continuationSeparator" w:id="0">
    <w:p w14:paraId="73ECAD29" w14:textId="77777777" w:rsidR="00BB2814" w:rsidRDefault="00BB2814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F4853" w14:textId="77777777" w:rsidR="00BB2814" w:rsidRDefault="00BB2814" w:rsidP="00180323">
      <w:pPr>
        <w:spacing w:after="0"/>
      </w:pPr>
      <w:r>
        <w:separator/>
      </w:r>
    </w:p>
  </w:footnote>
  <w:footnote w:type="continuationSeparator" w:id="0">
    <w:p w14:paraId="7BAB23B5" w14:textId="77777777" w:rsidR="00BB2814" w:rsidRDefault="00BB2814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0D4F7" w14:textId="77777777" w:rsidR="00180323" w:rsidRDefault="003D4ABD">
    <w:pPr>
      <w:pStyle w:val="En-tte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61CAB7" wp14:editId="4DAA75E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Rectangle 11" descr="Forme utilisée pour la disposi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1E6F638" id="Rectangle 11" o:spid="_x0000_s1026" alt="Forme utilisée pour la disposition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FdmVudCBTZXJpZ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OC0wNS0yNVQwNjozMTo0OSswODowMDwveG1wOk1ldGFk&#10;YXRhRGF0ZT4KICAgICAgICAgPHhtcDpNb2RpZnlEYXRlPjIwMTgtMDUtMjRUMjI6MzE6NTBaPC94&#10;bXA6TW9kaWZ5RGF0ZT4KICAgICAgICAgPHhtcDpDcmVhdGVEYXRlPjIwMTgtMDUtMjVUMDY6MzE6&#10;NDkrMDg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Q0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Ux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5RkY1ODc4NzhENUZFODExQjY4N0FFQ0E0OEJBRTgxMzwv&#10;eG1wTU06SW5zdGFuY2VJRD4KICAgICAgICAgPHhtcE1NOkRvY3VtZW50SUQ+eG1wLmRpZDo5RkY1&#10;ODc4NzhENUZFODExQjY4N0FFQ0E0OEJBRTgxMz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JmZjgzYzMxLWE0NjYtNGZhNS05ZTk1LTg3YmNkNzQwNjhiYTwvc3RS&#10;ZWY6aW5zdGFuY2VJRD4KICAgICAgICAgICAgPHN0UmVmOmRvY3VtZW50SUQ+eG1wLmRpZDpGQUMx&#10;RjdGNDNFNUJFODExODkzNUVGNjhGNDVBRDI3Rj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ZDMUY3RjQzRTVCRTgx&#10;MTg5MzVFRjY4RjQ1QUQyN0Y8L3N0RXZ0Omluc3RhbmNlSUQ+CiAgICAgICAgICAgICAgICAgIDxz&#10;dEV2dDp3aGVuPjIwMTgtMDUtMTlUMTY6MzA6NTk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lGRjU4Nzg3OEQ1RkU4MTFCNjg3QUVDQTQ4QkFFODEzPC9z&#10;dEV2dDppbnN0YW5jZUlEPgogICAgICAgICAgICAgICAgICA8c3RFdnQ6d2hlbj4yMDE4LTA1LTI1&#10;VDA2OjMxOjQ5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" stroked="f" strokeweight="1pt">
              <v:fill r:id="rId2" o:title="Forme utilisée pour la disposition" recolor="t" rotate="t" type="frame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1814C" w14:textId="77777777" w:rsidR="00180323" w:rsidRDefault="003D4ABD">
    <w:pPr>
      <w:pStyle w:val="En-tte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799A80" wp14:editId="1728DED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tangle 2" descr="Forme utilisée pour la disposi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64A8848" id="Rectangle 2" o:spid="_x0000_s1026" alt="Forme utilisée pour la disposition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FdmVudCBTZXJpZXM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Q0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Ux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o5RkY1ODc4NzhENUZFODExQjY4N0FFQ0E0OEJBRTgx&#10;MzwveG1wTU06SW5zdGFuY2VJRD4KICAgICAgICAgPHhtcE1NOkRvY3VtZW50SUQ+eG1wLmRpZDo5&#10;RkY1ODc4NzhENUZFODExQjY4N0FFQ0E0OEJBRTgxM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mJmZjgzYzMxLWE0NjYtNGZhNS05ZTk1LTg3YmNkNzQwNjhiYTwv&#10;c3RSZWY6aW5zdGFuY2VJRD4KICAgICAgICAgICAgPHN0UmVmOmRvY3VtZW50SUQ+eG1wLmRpZDpG&#10;QUMxRjdGNDNFNUJFODExODkzNUVGNjhGNDVBRDI3Rj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ZDMUY3RjQzRTVC&#10;RTgxMTg5MzVFRjY4RjQ1QUQyN0Y8L3N0RXZ0Omluc3RhbmNlSUQ+CiAgICAgICAgICAgICAgICAg&#10;IDxzdEV2dDp3aGVuPjIwMTgtMDUtMTlUMTY6MzA6NTkrMDg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lGRjU4Nzg3OEQ1RkU4MTFCNjg3QUVDQTQ4QkFFODEz&#10;PC9zdEV2dDppbnN0YW5jZUlEPgogICAgICAgICAgICAgICAgICA8c3RFdnQ6d2hlbj4yMDE4LTA1&#10;LTI1VDA2OjMxOjQ5KzA4OjAwPC9zdEV2dDp3aGVuPgogICAgICAgICAgICAgICAgICA8c3RFdnQ6&#10;c29mdHdhcmVBZ2VudD5BZG9iZSBJbGx1c3RyYXRvciBDUzYgKFdpbmRvd3M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" stroked="f" strokeweight="1pt">
              <v:fill r:id="rId2" o:title="Forme utilisée pour la disposition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Titre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755653">
    <w:abstractNumId w:val="0"/>
  </w:num>
  <w:num w:numId="2" w16cid:durableId="2100709133">
    <w:abstractNumId w:val="1"/>
  </w:num>
  <w:num w:numId="3" w16cid:durableId="256984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19"/>
    <w:rsid w:val="00022973"/>
    <w:rsid w:val="000313E3"/>
    <w:rsid w:val="00042A87"/>
    <w:rsid w:val="0007660E"/>
    <w:rsid w:val="000A4C25"/>
    <w:rsid w:val="000F07A1"/>
    <w:rsid w:val="00160DEF"/>
    <w:rsid w:val="00172036"/>
    <w:rsid w:val="00176EED"/>
    <w:rsid w:val="00180323"/>
    <w:rsid w:val="00193B15"/>
    <w:rsid w:val="001A67D1"/>
    <w:rsid w:val="001B6AF4"/>
    <w:rsid w:val="001C1648"/>
    <w:rsid w:val="001E6818"/>
    <w:rsid w:val="00202BB7"/>
    <w:rsid w:val="00240D47"/>
    <w:rsid w:val="002457F5"/>
    <w:rsid w:val="002A771D"/>
    <w:rsid w:val="00300A1D"/>
    <w:rsid w:val="00300B32"/>
    <w:rsid w:val="00317263"/>
    <w:rsid w:val="0034038F"/>
    <w:rsid w:val="00350518"/>
    <w:rsid w:val="0035526D"/>
    <w:rsid w:val="00385CEE"/>
    <w:rsid w:val="003974B2"/>
    <w:rsid w:val="003B03AC"/>
    <w:rsid w:val="003C300F"/>
    <w:rsid w:val="003D08C5"/>
    <w:rsid w:val="003D41A7"/>
    <w:rsid w:val="003D4ABD"/>
    <w:rsid w:val="003D6E38"/>
    <w:rsid w:val="00402E5B"/>
    <w:rsid w:val="00414805"/>
    <w:rsid w:val="00471C1E"/>
    <w:rsid w:val="00473DD2"/>
    <w:rsid w:val="00473E6D"/>
    <w:rsid w:val="00480977"/>
    <w:rsid w:val="004D2F0E"/>
    <w:rsid w:val="004D566C"/>
    <w:rsid w:val="00503D4F"/>
    <w:rsid w:val="00515A72"/>
    <w:rsid w:val="00523855"/>
    <w:rsid w:val="005527E2"/>
    <w:rsid w:val="00554A80"/>
    <w:rsid w:val="005669E3"/>
    <w:rsid w:val="005B7230"/>
    <w:rsid w:val="005C74F4"/>
    <w:rsid w:val="005D4796"/>
    <w:rsid w:val="00603758"/>
    <w:rsid w:val="00640655"/>
    <w:rsid w:val="00645ECE"/>
    <w:rsid w:val="00680F98"/>
    <w:rsid w:val="00697EA7"/>
    <w:rsid w:val="006A307A"/>
    <w:rsid w:val="006B04B2"/>
    <w:rsid w:val="006D5270"/>
    <w:rsid w:val="006E26AE"/>
    <w:rsid w:val="006E39F3"/>
    <w:rsid w:val="006F51BE"/>
    <w:rsid w:val="00703EA8"/>
    <w:rsid w:val="00706C7D"/>
    <w:rsid w:val="00724046"/>
    <w:rsid w:val="007906AC"/>
    <w:rsid w:val="007B39FB"/>
    <w:rsid w:val="007F549E"/>
    <w:rsid w:val="00810058"/>
    <w:rsid w:val="00833F9A"/>
    <w:rsid w:val="0083691C"/>
    <w:rsid w:val="00840F93"/>
    <w:rsid w:val="00843AD5"/>
    <w:rsid w:val="0085151F"/>
    <w:rsid w:val="008701B3"/>
    <w:rsid w:val="00874A7B"/>
    <w:rsid w:val="00884888"/>
    <w:rsid w:val="00891947"/>
    <w:rsid w:val="008A67F7"/>
    <w:rsid w:val="008B442F"/>
    <w:rsid w:val="008E5CAD"/>
    <w:rsid w:val="009118A4"/>
    <w:rsid w:val="00926AF2"/>
    <w:rsid w:val="00946E3C"/>
    <w:rsid w:val="009628FE"/>
    <w:rsid w:val="00983B11"/>
    <w:rsid w:val="009972D7"/>
    <w:rsid w:val="009F26CA"/>
    <w:rsid w:val="00A0145D"/>
    <w:rsid w:val="00A770E7"/>
    <w:rsid w:val="00AA4F12"/>
    <w:rsid w:val="00AE5C09"/>
    <w:rsid w:val="00AF264F"/>
    <w:rsid w:val="00B05CA9"/>
    <w:rsid w:val="00B17197"/>
    <w:rsid w:val="00B251F8"/>
    <w:rsid w:val="00B32908"/>
    <w:rsid w:val="00B51533"/>
    <w:rsid w:val="00B65472"/>
    <w:rsid w:val="00B75C3D"/>
    <w:rsid w:val="00B92B80"/>
    <w:rsid w:val="00BB2814"/>
    <w:rsid w:val="00BC3FC8"/>
    <w:rsid w:val="00BE0019"/>
    <w:rsid w:val="00C0145D"/>
    <w:rsid w:val="00C42279"/>
    <w:rsid w:val="00C519C5"/>
    <w:rsid w:val="00C848F4"/>
    <w:rsid w:val="00CA09D9"/>
    <w:rsid w:val="00CC4B37"/>
    <w:rsid w:val="00CD6D41"/>
    <w:rsid w:val="00CE0760"/>
    <w:rsid w:val="00CE5B6B"/>
    <w:rsid w:val="00CF294B"/>
    <w:rsid w:val="00CF3B20"/>
    <w:rsid w:val="00D13E08"/>
    <w:rsid w:val="00D162DF"/>
    <w:rsid w:val="00D436E3"/>
    <w:rsid w:val="00D65938"/>
    <w:rsid w:val="00D7658C"/>
    <w:rsid w:val="00DE69A8"/>
    <w:rsid w:val="00DF0103"/>
    <w:rsid w:val="00E06D38"/>
    <w:rsid w:val="00E15DBD"/>
    <w:rsid w:val="00E514DD"/>
    <w:rsid w:val="00E55CD2"/>
    <w:rsid w:val="00E5633C"/>
    <w:rsid w:val="00E56AFD"/>
    <w:rsid w:val="00E637B1"/>
    <w:rsid w:val="00E77933"/>
    <w:rsid w:val="00E84247"/>
    <w:rsid w:val="00EA558A"/>
    <w:rsid w:val="00EB1C95"/>
    <w:rsid w:val="00EB23A9"/>
    <w:rsid w:val="00ED14B1"/>
    <w:rsid w:val="00EE543D"/>
    <w:rsid w:val="00EF23C9"/>
    <w:rsid w:val="00EF680C"/>
    <w:rsid w:val="00F31EFA"/>
    <w:rsid w:val="00F4527F"/>
    <w:rsid w:val="00F704A3"/>
    <w:rsid w:val="00FC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BB0E2"/>
  <w15:chartTrackingRefBased/>
  <w15:docId w15:val="{03053AC1-4E96-4B57-81BC-5A0F1589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18"/>
        <w:szCs w:val="18"/>
        <w:lang w:val="fr-FR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26D"/>
    <w:rPr>
      <w:color w:val="FFFFFF" w:themeColor="background1"/>
      <w:sz w:val="22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Titre2">
    <w:name w:val="heading 2"/>
    <w:basedOn w:val="Titre1"/>
    <w:next w:val="Normal"/>
    <w:link w:val="Titre2Car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Titre3">
    <w:name w:val="heading 3"/>
    <w:basedOn w:val="Titre2"/>
    <w:next w:val="Normal"/>
    <w:link w:val="Titre3Car"/>
    <w:uiPriority w:val="9"/>
    <w:qFormat/>
    <w:rsid w:val="00B51533"/>
    <w:pPr>
      <w:jc w:val="left"/>
      <w:outlineLvl w:val="2"/>
    </w:pPr>
    <w:rPr>
      <w:color w:val="FFFFFF" w:themeColor="background1"/>
      <w:sz w:val="36"/>
      <w:szCs w:val="24"/>
    </w:rPr>
  </w:style>
  <w:style w:type="paragraph" w:styleId="Titre4">
    <w:name w:val="heading 4"/>
    <w:basedOn w:val="Titre3"/>
    <w:next w:val="Normal"/>
    <w:link w:val="Titre4Car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Titre5">
    <w:name w:val="heading 5"/>
    <w:basedOn w:val="Titre4"/>
    <w:next w:val="Normal"/>
    <w:link w:val="Titre5Car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Titre6">
    <w:name w:val="heading 6"/>
    <w:basedOn w:val="Titre5"/>
    <w:next w:val="Retrait"/>
    <w:link w:val="Titre6Car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2"/>
    <w:qFormat/>
    <w:rsid w:val="00AA4F12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60"/>
      <w:szCs w:val="56"/>
    </w:rPr>
  </w:style>
  <w:style w:type="character" w:customStyle="1" w:styleId="TitreCar">
    <w:name w:val="Titre Car"/>
    <w:basedOn w:val="Policepardfaut"/>
    <w:link w:val="Titre"/>
    <w:uiPriority w:val="12"/>
    <w:rsid w:val="00AA4F12"/>
    <w:rPr>
      <w:rFonts w:asciiTheme="majorHAnsi" w:eastAsiaTheme="majorEastAsia" w:hAnsiTheme="majorHAnsi" w:cstheme="majorBidi"/>
      <w:b/>
      <w:caps/>
      <w:color w:val="71BBD9" w:themeColor="accent1"/>
      <w:kern w:val="28"/>
      <w:sz w:val="60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Citation">
    <w:name w:val="Quote"/>
    <w:basedOn w:val="Normal"/>
    <w:next w:val="Normal"/>
    <w:link w:val="CitationCar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CitationCar">
    <w:name w:val="Citation Car"/>
    <w:basedOn w:val="Policepardfaut"/>
    <w:link w:val="Citation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En-tte">
    <w:name w:val="header"/>
    <w:basedOn w:val="Normal"/>
    <w:link w:val="En-tteCar"/>
    <w:uiPriority w:val="99"/>
    <w:semiHidden/>
    <w:rsid w:val="00F4527F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884888"/>
  </w:style>
  <w:style w:type="paragraph" w:styleId="Pieddepage">
    <w:name w:val="footer"/>
    <w:basedOn w:val="Normal"/>
    <w:link w:val="PieddepageCar"/>
    <w:uiPriority w:val="99"/>
    <w:semiHidden/>
    <w:rsid w:val="00F4527F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4888"/>
  </w:style>
  <w:style w:type="table" w:styleId="Grilledutableau">
    <w:name w:val="Table Grid"/>
    <w:basedOn w:val="Tableau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D2F0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Tableausimple1">
    <w:name w:val="Plain Table 1"/>
    <w:basedOn w:val="Tableau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aractreContact"/>
    <w:uiPriority w:val="10"/>
    <w:qFormat/>
    <w:rsid w:val="00946E3C"/>
    <w:pPr>
      <w:spacing w:after="800"/>
      <w:contextualSpacing/>
      <w:jc w:val="center"/>
    </w:pPr>
  </w:style>
  <w:style w:type="character" w:styleId="Lienhypertexte">
    <w:name w:val="Hyperlink"/>
    <w:basedOn w:val="Policepardfaut"/>
    <w:uiPriority w:val="99"/>
    <w:semiHidden/>
    <w:rsid w:val="00946E3C"/>
    <w:rPr>
      <w:color w:val="72BADB" w:themeColor="hyperlink"/>
      <w:u w:val="single"/>
    </w:rPr>
  </w:style>
  <w:style w:type="character" w:customStyle="1" w:styleId="CaractreContact">
    <w:name w:val="Caractère Contact"/>
    <w:basedOn w:val="Policepardfaut"/>
    <w:link w:val="Contact"/>
    <w:uiPriority w:val="10"/>
    <w:rsid w:val="00202BB7"/>
    <w:rPr>
      <w:color w:val="FFFFFF" w:themeColor="background1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Source">
    <w:name w:val="Source"/>
    <w:basedOn w:val="Normal"/>
    <w:link w:val="CaractreSource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Titre3Car">
    <w:name w:val="Titre 3 Car"/>
    <w:basedOn w:val="Policepardfaut"/>
    <w:link w:val="Titre3"/>
    <w:uiPriority w:val="9"/>
    <w:rsid w:val="00B51533"/>
    <w:rPr>
      <w:rFonts w:asciiTheme="majorHAnsi" w:eastAsiaTheme="majorEastAsia" w:hAnsiTheme="majorHAnsi" w:cstheme="majorBidi"/>
      <w:caps/>
      <w:color w:val="FFFFFF" w:themeColor="background1"/>
      <w:sz w:val="36"/>
      <w:szCs w:val="24"/>
      <w:lang w:val="en-US"/>
    </w:rPr>
  </w:style>
  <w:style w:type="character" w:customStyle="1" w:styleId="CaractreSource">
    <w:name w:val="Caractère Source"/>
    <w:basedOn w:val="Policepardfaut"/>
    <w:link w:val="Source"/>
    <w:uiPriority w:val="15"/>
    <w:rsid w:val="00202BB7"/>
    <w:rPr>
      <w:color w:val="1F1F50" w:themeColor="accent3"/>
      <w:sz w:val="32"/>
    </w:rPr>
  </w:style>
  <w:style w:type="character" w:customStyle="1" w:styleId="Titre4Car">
    <w:name w:val="Titre 4 Car"/>
    <w:basedOn w:val="Policepardfaut"/>
    <w:link w:val="Titre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Titre6Car">
    <w:name w:val="Titre 6 Car"/>
    <w:basedOn w:val="Policepardfaut"/>
    <w:link w:val="Titre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Retrait">
    <w:name w:val="Retrait"/>
    <w:basedOn w:val="Normal"/>
    <w:link w:val="Caractrederetrait"/>
    <w:uiPriority w:val="15"/>
    <w:qFormat/>
    <w:rsid w:val="00B65472"/>
    <w:pPr>
      <w:ind w:left="357"/>
    </w:pPr>
  </w:style>
  <w:style w:type="character" w:customStyle="1" w:styleId="Caractrederetrait">
    <w:name w:val="Caractère de retrait"/>
    <w:basedOn w:val="Policepardfaut"/>
    <w:link w:val="Retrait"/>
    <w:uiPriority w:val="15"/>
    <w:rsid w:val="00202BB7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fr-FR%7b9BF3AA21-E64D-4B87-83FC-B5C426C14B2B%7d\%7b3E186FBB-26BF-42D8-924D-383C89CF63EC%7dTFe0c14857-3445-4099-8631-c6b1927073176271ba65_win32-fb876926719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962278E917D4CE395EC67575D40C7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EA848A-8348-4346-A52B-93C13AC75D1D}"/>
      </w:docPartPr>
      <w:docPartBody>
        <w:p w:rsidR="00257AB2" w:rsidRDefault="00257AB2">
          <w:pPr>
            <w:pStyle w:val="2962278E917D4CE395EC67575D40C752"/>
          </w:pPr>
          <w:r w:rsidRPr="005C74F4">
            <w:rPr>
              <w:lang w:bidi="fr-FR"/>
            </w:rPr>
            <w:t>Sous-titre de l’événement</w:t>
          </w:r>
        </w:p>
      </w:docPartBody>
    </w:docPart>
    <w:docPart>
      <w:docPartPr>
        <w:name w:val="06EC2CE112B748C78070AC9C739744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52366C-8BAB-439E-BD47-E1A1A30C3687}"/>
      </w:docPartPr>
      <w:docPartBody>
        <w:p w:rsidR="00257AB2" w:rsidRDefault="00257AB2">
          <w:pPr>
            <w:pStyle w:val="06EC2CE112B748C78070AC9C73974429"/>
          </w:pPr>
          <w:r w:rsidRPr="005C74F4">
            <w:rPr>
              <w:rStyle w:val="Titre3Car"/>
            </w:rPr>
            <w:t>Utilisez des icônes pour renforcer l’intérêt visuel</w:t>
          </w:r>
        </w:p>
      </w:docPartBody>
    </w:docPart>
    <w:docPart>
      <w:docPartPr>
        <w:name w:val="E85518CB0CCA4BFB8FE7F863B90323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547D57-12F0-455B-9F4D-3DC021CBB487}"/>
      </w:docPartPr>
      <w:docPartBody>
        <w:p w:rsidR="00257AB2" w:rsidRDefault="00257AB2">
          <w:pPr>
            <w:pStyle w:val="E85518CB0CCA4BFB8FE7F863B90323C9"/>
          </w:pPr>
          <w:r w:rsidRPr="005C74F4">
            <w:rPr>
              <w:lang w:bidi="fr-FR"/>
            </w:rPr>
            <w:t>Utilisation des icônes</w:t>
          </w:r>
        </w:p>
      </w:docPartBody>
    </w:docPart>
    <w:docPart>
      <w:docPartPr>
        <w:name w:val="A734E9CBE4294E319B568D181D68D1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E77875-114A-452E-878D-83F2432DB950}"/>
      </w:docPartPr>
      <w:docPartBody>
        <w:p w:rsidR="00257AB2" w:rsidRDefault="00257AB2">
          <w:pPr>
            <w:pStyle w:val="A734E9CBE4294E319B568D181D68D1B5"/>
          </w:pPr>
          <w:r w:rsidRPr="005C74F4">
            <w:rPr>
              <w:lang w:bidi="fr-FR"/>
            </w:rPr>
            <w:t>Insérez ici des icônes. Pour insérer une nouvelle icône, accédez au ruban Insertion et sélectionnez les icônes. Faites défiler les icônes Microsoft intégrées, puis sélectionnez celle qui vous convient.</w:t>
          </w:r>
        </w:p>
      </w:docPartBody>
    </w:docPart>
    <w:docPart>
      <w:docPartPr>
        <w:name w:val="464B3A8EDB8549B8AE71DAE805A743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F1BD17-B0E5-47DF-9CFB-0610FE2D4A53}"/>
      </w:docPartPr>
      <w:docPartBody>
        <w:p w:rsidR="00257AB2" w:rsidRDefault="00257AB2">
          <w:pPr>
            <w:pStyle w:val="464B3A8EDB8549B8AE71DAE805A7431F"/>
          </w:pPr>
          <w:r w:rsidRPr="005C74F4">
            <w:rPr>
              <w:noProof/>
              <w:lang w:bidi="fr-FR"/>
            </w:rPr>
            <w:t>Recherche des icônes</w:t>
          </w:r>
        </w:p>
      </w:docPartBody>
    </w:docPart>
    <w:docPart>
      <w:docPartPr>
        <w:name w:val="498EFCD1B66741BFB55055F0D289A7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9AD656-FB3A-4988-85E8-0BD0AF81C796}"/>
      </w:docPartPr>
      <w:docPartBody>
        <w:p w:rsidR="00257AB2" w:rsidRDefault="00257AB2">
          <w:pPr>
            <w:pStyle w:val="498EFCD1B66741BFB55055F0D289A753"/>
          </w:pPr>
          <w:r w:rsidRPr="005C74F4">
            <w:rPr>
              <w:lang w:bidi="fr-FR"/>
            </w:rPr>
            <w:t>Pour changer l’icône, sélectionnez-la, puis cliquez sur le bouton droit de la souris. Choisissez « Changer d’image » dans le menu. Sélectionnez À partir des icônes pour sélectionner une autre icône Microsoft intégrée.</w:t>
          </w:r>
        </w:p>
      </w:docPartBody>
    </w:docPart>
    <w:docPart>
      <w:docPartPr>
        <w:name w:val="4B6546C6CA9141F79135FD4873A43B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9F2D78-567F-41E5-ADC9-15955DCA46F2}"/>
      </w:docPartPr>
      <w:docPartBody>
        <w:p w:rsidR="00257AB2" w:rsidRDefault="00257AB2">
          <w:pPr>
            <w:pStyle w:val="4B6546C6CA9141F79135FD4873A43B4F"/>
          </w:pPr>
          <w:r w:rsidRPr="005C74F4">
            <w:rPr>
              <w:noProof/>
              <w:lang w:bidi="fr-FR"/>
            </w:rPr>
            <w:t>Mise en forme des icônes</w:t>
          </w:r>
        </w:p>
      </w:docPartBody>
    </w:docPart>
    <w:docPart>
      <w:docPartPr>
        <w:name w:val="D546C8CF6F1D4807B68FA8756306E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E2577A-A03C-4062-B7C4-F0BBEF5CF727}"/>
      </w:docPartPr>
      <w:docPartBody>
        <w:p w:rsidR="00257AB2" w:rsidRDefault="00257AB2">
          <w:pPr>
            <w:pStyle w:val="D546C8CF6F1D4807B68FA8756306EE98"/>
          </w:pPr>
          <w:r w:rsidRPr="005C74F4">
            <w:rPr>
              <w:lang w:bidi="fr-FR"/>
            </w:rPr>
            <w:t>Vous pouvez changer la couleur de l’icône, puis la faire glisser et la déposer à l’emplacement requis.</w:t>
          </w:r>
        </w:p>
      </w:docPartBody>
    </w:docPart>
    <w:docPart>
      <w:docPartPr>
        <w:name w:val="9B8F876F26B144A4B7D9D2AB688137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8CBC73-72FA-4A89-96FB-9D9F9A06C88E}"/>
      </w:docPartPr>
      <w:docPartBody>
        <w:p w:rsidR="00257AB2" w:rsidRDefault="00257AB2">
          <w:pPr>
            <w:pStyle w:val="9B8F876F26B144A4B7D9D2AB68813773"/>
          </w:pPr>
          <w:r w:rsidRPr="005C74F4">
            <w:rPr>
              <w:lang w:bidi="fr-FR"/>
            </w:rPr>
            <w:t>Personnalisation</w:t>
          </w:r>
        </w:p>
      </w:docPartBody>
    </w:docPart>
    <w:docPart>
      <w:docPartPr>
        <w:name w:val="FBF2D969033B4E499DC03BF7B1343F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34A6B7-60C3-400E-B4E5-C98EA5A594A4}"/>
      </w:docPartPr>
      <w:docPartBody>
        <w:p w:rsidR="00257AB2" w:rsidRDefault="00257AB2">
          <w:pPr>
            <w:pStyle w:val="FBF2D969033B4E499DC03BF7B1343FA9"/>
          </w:pPr>
          <w:r w:rsidRPr="005C74F4">
            <w:rPr>
              <w:lang w:bidi="fr-FR"/>
            </w:rPr>
            <w:t>Pour commencer immédiatement, sélectionnez simplement un texte d’espace réservé (tel que celui-ci), puis commencez à taper pour le remplacer par votre propre texte.</w:t>
          </w:r>
        </w:p>
      </w:docPartBody>
    </w:docPart>
    <w:docPart>
      <w:docPartPr>
        <w:name w:val="4F0570E48EF041D48F5FF935E3B5B7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3BD980-0911-476E-B8C5-20D9C16CD2DD}"/>
      </w:docPartPr>
      <w:docPartBody>
        <w:p w:rsidR="00257AB2" w:rsidRDefault="00257AB2">
          <w:pPr>
            <w:pStyle w:val="4F0570E48EF041D48F5FF935E3B5B741"/>
          </w:pPr>
          <w:r w:rsidRPr="005C74F4">
            <w:rPr>
              <w:lang w:bidi="fr-FR"/>
            </w:rPr>
            <w:t>Obtenez exactement les résultats que vous souhaitez</w:t>
          </w:r>
        </w:p>
      </w:docPartBody>
    </w:docPart>
    <w:docPart>
      <w:docPartPr>
        <w:name w:val="5F54B7B4227F4331B88CCA3A3B0143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CDF901-A197-499F-A506-9ED00D34B556}"/>
      </w:docPartPr>
      <w:docPartBody>
        <w:p w:rsidR="00257AB2" w:rsidRDefault="00257AB2">
          <w:pPr>
            <w:pStyle w:val="5F54B7B4227F4331B88CCA3A3B0143F9"/>
          </w:pPr>
          <w:r w:rsidRPr="005C74F4">
            <w:rPr>
              <w:rStyle w:val="Textedelespacerserv"/>
              <w:lang w:bidi="fr-FR"/>
            </w:rPr>
            <w:t>Pour personnaliser aisément l’aspect de cette brochure, sous l’onglet Création du ruban, consultez les galeries de thèmes, de couleurs et de polices.</w:t>
          </w:r>
        </w:p>
      </w:docPartBody>
    </w:docPart>
    <w:docPart>
      <w:docPartPr>
        <w:name w:val="B646B8322AAB45349824714AF243F9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4565A9-B02E-45BE-8798-1074140C9CC3}"/>
      </w:docPartPr>
      <w:docPartBody>
        <w:p w:rsidR="00257AB2" w:rsidRDefault="00257AB2">
          <w:pPr>
            <w:pStyle w:val="B646B8322AAB45349824714AF243F9B8"/>
          </w:pPr>
          <w:r w:rsidRPr="005C74F4">
            <w:rPr>
              <w:lang w:bidi="fr-FR"/>
            </w:rPr>
            <w:t>Vous avez des couleurs ou polices qui reflètent l’image de marque de votre société ?</w:t>
          </w:r>
        </w:p>
      </w:docPartBody>
    </w:docPart>
    <w:docPart>
      <w:docPartPr>
        <w:name w:val="B3DD274C08F34ED59131AC4E1F206A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364F23-5E58-40DD-A1A5-C867EF02CD03}"/>
      </w:docPartPr>
      <w:docPartBody>
        <w:p w:rsidR="00257AB2" w:rsidRDefault="00257AB2">
          <w:pPr>
            <w:pStyle w:val="B3DD274C08F34ED59131AC4E1F206A26"/>
          </w:pPr>
          <w:r w:rsidRPr="005C74F4">
            <w:rPr>
              <w:rStyle w:val="Textedelespacerserv"/>
              <w:lang w:bidi="fr-FR"/>
            </w:rPr>
            <w:t>Aucun problème ! Les galeries de thèmes, de couleurs et de polices vous offrent la possibilité d’ajouter vos ressources personnalisées.</w:t>
          </w:r>
        </w:p>
      </w:docPartBody>
    </w:docPart>
    <w:docPart>
      <w:docPartPr>
        <w:name w:val="34E600EAF926407FB5083B9160947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A6DAC0-E55A-4E1D-880E-58D60F068DB6}"/>
      </w:docPartPr>
      <w:docPartBody>
        <w:p w:rsidR="00257AB2" w:rsidRDefault="00257AB2">
          <w:pPr>
            <w:pStyle w:val="34E600EAF926407FB5083B9160947E2C"/>
          </w:pPr>
          <w:r w:rsidRPr="005C74F4">
            <w:rPr>
              <w:lang w:bidi="fr-FR"/>
            </w:rPr>
            <w:t>« Insérez ici une citation »</w:t>
          </w:r>
        </w:p>
      </w:docPartBody>
    </w:docPart>
    <w:docPart>
      <w:docPartPr>
        <w:name w:val="F6A18BC4089E41E0A3DB72583E1D2E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7B9804-1C2B-472D-AFC5-D30BA74857F0}"/>
      </w:docPartPr>
      <w:docPartBody>
        <w:p w:rsidR="00257AB2" w:rsidRDefault="00257AB2">
          <w:pPr>
            <w:pStyle w:val="F6A18BC4089E41E0A3DB72583E1D2E46"/>
          </w:pPr>
          <w:r w:rsidRPr="005C74F4">
            <w:rPr>
              <w:lang w:bidi="fr-FR"/>
            </w:rPr>
            <w:t>Source de la citation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AB2"/>
    <w:rsid w:val="00257AB2"/>
    <w:rsid w:val="00304F2C"/>
    <w:rsid w:val="00317263"/>
    <w:rsid w:val="00456794"/>
    <w:rsid w:val="00603758"/>
    <w:rsid w:val="00CE0760"/>
    <w:rsid w:val="00D1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Titre2"/>
    <w:next w:val="Normal"/>
    <w:link w:val="Titre3Car"/>
    <w:uiPriority w:val="9"/>
    <w:qFormat/>
    <w:pPr>
      <w:spacing w:before="0" w:after="400" w:line="240" w:lineRule="auto"/>
      <w:outlineLvl w:val="2"/>
    </w:pPr>
    <w:rPr>
      <w:caps/>
      <w:color w:val="FFFFFF" w:themeColor="background1"/>
      <w:kern w:val="0"/>
      <w:sz w:val="40"/>
      <w:szCs w:val="24"/>
      <w:lang w:val="en-US"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AB59B481EEA48939444BCCBA229F5CE">
    <w:name w:val="0AB59B481EEA48939444BCCBA229F5CE"/>
  </w:style>
  <w:style w:type="paragraph" w:customStyle="1" w:styleId="4762D141A7EE422FB831759CC00F6D10">
    <w:name w:val="4762D141A7EE422FB831759CC00F6D10"/>
  </w:style>
  <w:style w:type="paragraph" w:customStyle="1" w:styleId="47843F5F7901423EBBC52039A5CA5708">
    <w:name w:val="47843F5F7901423EBBC52039A5CA5708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FE46C009D3054582980ED77573766555">
    <w:name w:val="FE46C009D3054582980ED77573766555"/>
  </w:style>
  <w:style w:type="paragraph" w:customStyle="1" w:styleId="12325F62A6D34578902C8B2E5EBB37F2">
    <w:name w:val="12325F62A6D34578902C8B2E5EBB37F2"/>
  </w:style>
  <w:style w:type="paragraph" w:customStyle="1" w:styleId="D38F72A67E9F45AAA1A8B07A5149E364">
    <w:name w:val="D38F72A67E9F45AAA1A8B07A5149E364"/>
  </w:style>
  <w:style w:type="paragraph" w:customStyle="1" w:styleId="3CA166641759437ABBDCD78F48E0D899">
    <w:name w:val="3CA166641759437ABBDCD78F48E0D899"/>
  </w:style>
  <w:style w:type="paragraph" w:customStyle="1" w:styleId="DE821C6352124D468541D9D45F3AABDE">
    <w:name w:val="DE821C6352124D468541D9D45F3AABDE"/>
  </w:style>
  <w:style w:type="paragraph" w:customStyle="1" w:styleId="2962278E917D4CE395EC67575D40C752">
    <w:name w:val="2962278E917D4CE395EC67575D40C752"/>
  </w:style>
  <w:style w:type="paragraph" w:customStyle="1" w:styleId="F146A1DF2B394FFD978DBEE0EFF629F7">
    <w:name w:val="F146A1DF2B394FFD978DBEE0EFF629F7"/>
  </w:style>
  <w:style w:type="paragraph" w:customStyle="1" w:styleId="E18FC51BC754407BB51A7BDC58138302">
    <w:name w:val="E18FC51BC754407BB51A7BDC58138302"/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caps/>
      <w:color w:val="FFFFFF" w:themeColor="background1"/>
      <w:kern w:val="0"/>
      <w:sz w:val="40"/>
      <w:lang w:val="en-US" w:eastAsia="en-US"/>
      <w14:ligatures w14:val="none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06EC2CE112B748C78070AC9C73974429">
    <w:name w:val="06EC2CE112B748C78070AC9C73974429"/>
  </w:style>
  <w:style w:type="paragraph" w:customStyle="1" w:styleId="E85518CB0CCA4BFB8FE7F863B90323C9">
    <w:name w:val="E85518CB0CCA4BFB8FE7F863B90323C9"/>
  </w:style>
  <w:style w:type="paragraph" w:customStyle="1" w:styleId="A734E9CBE4294E319B568D181D68D1B5">
    <w:name w:val="A734E9CBE4294E319B568D181D68D1B5"/>
  </w:style>
  <w:style w:type="paragraph" w:customStyle="1" w:styleId="464B3A8EDB8549B8AE71DAE805A7431F">
    <w:name w:val="464B3A8EDB8549B8AE71DAE805A7431F"/>
  </w:style>
  <w:style w:type="paragraph" w:customStyle="1" w:styleId="498EFCD1B66741BFB55055F0D289A753">
    <w:name w:val="498EFCD1B66741BFB55055F0D289A753"/>
  </w:style>
  <w:style w:type="paragraph" w:customStyle="1" w:styleId="4B6546C6CA9141F79135FD4873A43B4F">
    <w:name w:val="4B6546C6CA9141F79135FD4873A43B4F"/>
  </w:style>
  <w:style w:type="paragraph" w:customStyle="1" w:styleId="D546C8CF6F1D4807B68FA8756306EE98">
    <w:name w:val="D546C8CF6F1D4807B68FA8756306EE98"/>
  </w:style>
  <w:style w:type="paragraph" w:customStyle="1" w:styleId="9B8F876F26B144A4B7D9D2AB68813773">
    <w:name w:val="9B8F876F26B144A4B7D9D2AB68813773"/>
  </w:style>
  <w:style w:type="paragraph" w:customStyle="1" w:styleId="FBF2D969033B4E499DC03BF7B1343FA9">
    <w:name w:val="FBF2D969033B4E499DC03BF7B1343FA9"/>
  </w:style>
  <w:style w:type="paragraph" w:customStyle="1" w:styleId="4F0570E48EF041D48F5FF935E3B5B741">
    <w:name w:val="4F0570E48EF041D48F5FF935E3B5B741"/>
  </w:style>
  <w:style w:type="paragraph" w:customStyle="1" w:styleId="5F54B7B4227F4331B88CCA3A3B0143F9">
    <w:name w:val="5F54B7B4227F4331B88CCA3A3B0143F9"/>
  </w:style>
  <w:style w:type="paragraph" w:customStyle="1" w:styleId="B646B8322AAB45349824714AF243F9B8">
    <w:name w:val="B646B8322AAB45349824714AF243F9B8"/>
  </w:style>
  <w:style w:type="paragraph" w:customStyle="1" w:styleId="B3DD274C08F34ED59131AC4E1F206A26">
    <w:name w:val="B3DD274C08F34ED59131AC4E1F206A26"/>
  </w:style>
  <w:style w:type="paragraph" w:customStyle="1" w:styleId="34E600EAF926407FB5083B9160947E2C">
    <w:name w:val="34E600EAF926407FB5083B9160947E2C"/>
  </w:style>
  <w:style w:type="paragraph" w:customStyle="1" w:styleId="F6A18BC4089E41E0A3DB72583E1D2E46">
    <w:name w:val="F6A18BC4089E41E0A3DB72583E1D2E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C40D94-09E7-476B-8F44-2BF0D5B996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{3E186FBB-26BF-42D8-924D-383C89CF63EC}TFe0c14857-3445-4099-8631-c6b1927073176271ba65_win32-fb8769267199</Template>
  <TotalTime>6</TotalTime>
  <Pages>3</Pages>
  <Words>235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Cécile Durreau</cp:lastModifiedBy>
  <cp:revision>2</cp:revision>
  <dcterms:created xsi:type="dcterms:W3CDTF">2025-09-27T08:37:00Z</dcterms:created>
  <dcterms:modified xsi:type="dcterms:W3CDTF">2025-09-27T08:37:00Z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